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F5BB4" w14:textId="7835E23C" w:rsidR="00E33421" w:rsidRDefault="00E33421" w:rsidP="00E33421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Kodieren eines „Smiley“ – Emojis im PBM-Format</w:t>
      </w:r>
    </w:p>
    <w:p w14:paraId="5C3DBB7E" w14:textId="77777777" w:rsidR="00E33421" w:rsidRDefault="00E33421" w:rsidP="00E33421">
      <w:pPr>
        <w:jc w:val="center"/>
        <w:rPr>
          <w:rFonts w:ascii="Arial" w:hAnsi="Arial"/>
          <w:b/>
          <w:sz w:val="28"/>
          <w:szCs w:val="28"/>
        </w:rPr>
      </w:pPr>
    </w:p>
    <w:p w14:paraId="474EA5F7" w14:textId="77777777" w:rsidR="00E33421" w:rsidRPr="00323924" w:rsidRDefault="00E33421" w:rsidP="00E33421">
      <w:pPr>
        <w:ind w:left="1416" w:firstLine="708"/>
        <w:rPr>
          <w:rFonts w:ascii="Arial" w:hAnsi="Arial"/>
        </w:rPr>
      </w:pPr>
      <w:r>
        <w:rPr>
          <w:rFonts w:ascii="Arial" w:hAnsi="Arial"/>
          <w:b/>
        </w:rPr>
        <w:t xml:space="preserve">   </w:t>
      </w:r>
      <w:r w:rsidRPr="00323924">
        <w:rPr>
          <w:rFonts w:ascii="Arial" w:hAnsi="Arial"/>
        </w:rPr>
        <w:t>Ein Smiley als Rastergrafik: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33421" w14:paraId="4AC63113" w14:textId="77777777" w:rsidTr="001839C0">
        <w:trPr>
          <w:trHeight w:val="397"/>
          <w:jc w:val="center"/>
        </w:trPr>
        <w:tc>
          <w:tcPr>
            <w:tcW w:w="397" w:type="dxa"/>
          </w:tcPr>
          <w:p w14:paraId="2F41E2B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DA3C5E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EECCC1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D5E9AF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16D002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DABB7F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FBEBE2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390C1A5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3619F9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33577F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54748F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4A91EF0E" w14:textId="77777777" w:rsidTr="001839C0">
        <w:trPr>
          <w:trHeight w:val="397"/>
          <w:jc w:val="center"/>
        </w:trPr>
        <w:tc>
          <w:tcPr>
            <w:tcW w:w="397" w:type="dxa"/>
          </w:tcPr>
          <w:p w14:paraId="3055728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9188475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C9E524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0C806A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4B2F9E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128C05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368D21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751A3A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200ECB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88607F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8EB6BC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46453F0D" w14:textId="77777777" w:rsidTr="001839C0">
        <w:trPr>
          <w:trHeight w:val="397"/>
          <w:jc w:val="center"/>
        </w:trPr>
        <w:tc>
          <w:tcPr>
            <w:tcW w:w="397" w:type="dxa"/>
          </w:tcPr>
          <w:p w14:paraId="5B8CD66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50A4A5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6D1ECE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E7A2DD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03D555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C00BCD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3590E5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A89280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AD091F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E7BB3B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AABA77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44C742CF" w14:textId="77777777" w:rsidTr="001839C0">
        <w:trPr>
          <w:trHeight w:val="397"/>
          <w:jc w:val="center"/>
        </w:trPr>
        <w:tc>
          <w:tcPr>
            <w:tcW w:w="397" w:type="dxa"/>
          </w:tcPr>
          <w:p w14:paraId="6990AAF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DFCA0D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FB4799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9AA0D0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BC341C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CBE4C05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B7763E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E3FCFE9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117EC5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DD1D4F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5E4C78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66B8913D" w14:textId="77777777" w:rsidTr="001839C0">
        <w:trPr>
          <w:trHeight w:val="397"/>
          <w:jc w:val="center"/>
        </w:trPr>
        <w:tc>
          <w:tcPr>
            <w:tcW w:w="397" w:type="dxa"/>
          </w:tcPr>
          <w:p w14:paraId="2B5AE4F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90E31B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0971C5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027190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6F8498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E29C96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41FB2C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F1A780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57A6D9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4CA3E2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DBF15E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35755C88" w14:textId="77777777" w:rsidTr="001839C0">
        <w:trPr>
          <w:trHeight w:val="397"/>
          <w:jc w:val="center"/>
        </w:trPr>
        <w:tc>
          <w:tcPr>
            <w:tcW w:w="397" w:type="dxa"/>
          </w:tcPr>
          <w:p w14:paraId="51A8CC3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3AE576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25B0D7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A1F5C6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0299A2B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70C0B8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4243FA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DAB7FB9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74FDF0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E2C1571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C3F5A3B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3DDC3F48" w14:textId="77777777" w:rsidTr="001839C0">
        <w:trPr>
          <w:trHeight w:val="397"/>
          <w:jc w:val="center"/>
        </w:trPr>
        <w:tc>
          <w:tcPr>
            <w:tcW w:w="397" w:type="dxa"/>
          </w:tcPr>
          <w:p w14:paraId="726B91B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3C2F2A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8E4A9C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752AD8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9D7291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E515C6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251F86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DB4BC8D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9B23B6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59C96A9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34CA17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335CDB2A" w14:textId="77777777" w:rsidTr="001839C0">
        <w:trPr>
          <w:trHeight w:val="397"/>
          <w:jc w:val="center"/>
        </w:trPr>
        <w:tc>
          <w:tcPr>
            <w:tcW w:w="397" w:type="dxa"/>
          </w:tcPr>
          <w:p w14:paraId="4574853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226B96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2A3E0B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3F091B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F12ED0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41BED5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E6C637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F2FBB3E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52F279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D0EC58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ABD186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1202C963" w14:textId="77777777" w:rsidTr="001839C0">
        <w:trPr>
          <w:trHeight w:val="397"/>
          <w:jc w:val="center"/>
        </w:trPr>
        <w:tc>
          <w:tcPr>
            <w:tcW w:w="397" w:type="dxa"/>
          </w:tcPr>
          <w:p w14:paraId="0C50AE4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E39BED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85B2608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BCED84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94BC75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B2AA97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EB362A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2DBFA7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C241C1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0558F9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D73795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3EF757BC" w14:textId="77777777" w:rsidTr="001839C0">
        <w:trPr>
          <w:trHeight w:val="397"/>
          <w:jc w:val="center"/>
        </w:trPr>
        <w:tc>
          <w:tcPr>
            <w:tcW w:w="397" w:type="dxa"/>
          </w:tcPr>
          <w:p w14:paraId="0FF49915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5A1845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05F8D1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3CB3C89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8238659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5E5EC55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40A85737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526A6C2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6D828C9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DA1655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3BA590F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E33421" w14:paraId="7485DCB3" w14:textId="77777777" w:rsidTr="001839C0">
        <w:trPr>
          <w:trHeight w:val="397"/>
          <w:jc w:val="center"/>
        </w:trPr>
        <w:tc>
          <w:tcPr>
            <w:tcW w:w="397" w:type="dxa"/>
          </w:tcPr>
          <w:p w14:paraId="31EDA57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04F245E4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D6FE603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28D7E50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D7ABCAC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68A4FEF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CD6BDA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5355FD0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1BA9B3B6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58601E6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97" w:type="dxa"/>
          </w:tcPr>
          <w:p w14:paraId="7A7BA56A" w14:textId="77777777" w:rsidR="00E33421" w:rsidRDefault="00E33421" w:rsidP="001839C0">
            <w:pPr>
              <w:jc w:val="center"/>
              <w:rPr>
                <w:rFonts w:ascii="Arial" w:hAnsi="Arial"/>
                <w:b/>
              </w:rPr>
            </w:pPr>
          </w:p>
        </w:tc>
      </w:tr>
    </w:tbl>
    <w:p w14:paraId="4E70AF58" w14:textId="09D6544A" w:rsidR="00E33421" w:rsidRDefault="00E33421" w:rsidP="00E33421">
      <w:pPr>
        <w:jc w:val="center"/>
        <w:rPr>
          <w:rFonts w:ascii="Arial" w:hAnsi="Arial"/>
          <w:b/>
        </w:rPr>
      </w:pPr>
    </w:p>
    <w:p w14:paraId="12D585CF" w14:textId="77777777" w:rsidR="00E33421" w:rsidRDefault="00E33421" w:rsidP="00E33421">
      <w:pPr>
        <w:jc w:val="both"/>
        <w:rPr>
          <w:rFonts w:ascii="Arial" w:hAnsi="Arial"/>
          <w:b/>
        </w:rPr>
      </w:pPr>
    </w:p>
    <w:p w14:paraId="727767FD" w14:textId="77777777" w:rsidR="00E33421" w:rsidRDefault="00E33421" w:rsidP="00E33421">
      <w:pPr>
        <w:jc w:val="both"/>
        <w:rPr>
          <w:rFonts w:ascii="Arial" w:hAnsi="Arial"/>
          <w:b/>
        </w:rPr>
      </w:pPr>
    </w:p>
    <w:p w14:paraId="1E1D990B" w14:textId="247B24A7" w:rsidR="00E33421" w:rsidRDefault="00E33421" w:rsidP="00E33421">
      <w:pPr>
        <w:jc w:val="both"/>
        <w:rPr>
          <w:rFonts w:ascii="Arial" w:hAnsi="Arial"/>
        </w:rPr>
      </w:pPr>
      <w:r w:rsidRPr="002A34B4">
        <w:rPr>
          <w:rFonts w:ascii="Arial" w:hAnsi="Arial"/>
          <w:b/>
        </w:rPr>
        <w:t>A</w:t>
      </w:r>
      <w:r>
        <w:rPr>
          <w:rFonts w:ascii="Arial" w:hAnsi="Arial"/>
          <w:b/>
        </w:rPr>
        <w:t>ufgabe 1</w:t>
      </w:r>
      <w:r>
        <w:rPr>
          <w:rFonts w:ascii="Arial" w:hAnsi="Arial"/>
        </w:rPr>
        <w:t xml:space="preserve"> </w:t>
      </w:r>
    </w:p>
    <w:p w14:paraId="7084EEC5" w14:textId="1E29DA8F" w:rsidR="00E33421" w:rsidRPr="00E33421" w:rsidRDefault="00E33421" w:rsidP="00E33421">
      <w:pPr>
        <w:jc w:val="both"/>
        <w:rPr>
          <w:rFonts w:ascii="Arial" w:hAnsi="Arial"/>
          <w:b/>
        </w:rPr>
      </w:pPr>
      <w:r>
        <w:rPr>
          <w:rFonts w:ascii="Arial" w:hAnsi="Arial"/>
        </w:rPr>
        <w:t>Zeichne in das obenstehende Raster einen Smiley ein, indem du einzelne Quadrate schwarz färbst.</w:t>
      </w:r>
    </w:p>
    <w:p w14:paraId="5403A799" w14:textId="6D5FB0D7" w:rsidR="00E33421" w:rsidRDefault="00E33421" w:rsidP="00E33421">
      <w:pPr>
        <w:rPr>
          <w:rFonts w:ascii="Arial" w:hAnsi="Arial"/>
          <w:b/>
        </w:rPr>
      </w:pPr>
    </w:p>
    <w:p w14:paraId="0B101F18" w14:textId="44D6134E" w:rsidR="00E33421" w:rsidRDefault="00E33421" w:rsidP="00E33421">
      <w:pPr>
        <w:rPr>
          <w:rFonts w:ascii="Arial" w:hAnsi="Arial"/>
          <w:b/>
        </w:rPr>
      </w:pPr>
    </w:p>
    <w:p w14:paraId="63AF7AEA" w14:textId="77777777" w:rsidR="00E33421" w:rsidRDefault="00E33421" w:rsidP="00E33421">
      <w:pPr>
        <w:rPr>
          <w:rFonts w:ascii="Arial" w:hAnsi="Arial"/>
          <w:b/>
        </w:rPr>
      </w:pPr>
    </w:p>
    <w:p w14:paraId="1562A55A" w14:textId="070B2063" w:rsidR="00E33421" w:rsidRDefault="00E33421" w:rsidP="00E33421">
      <w:pPr>
        <w:rPr>
          <w:rFonts w:ascii="Arial" w:hAnsi="Arial"/>
          <w:b/>
        </w:rPr>
      </w:pPr>
      <w:r>
        <w:rPr>
          <w:rFonts w:ascii="Arial" w:hAnsi="Arial"/>
          <w:b/>
        </w:rPr>
        <w:t>Aufgabe 2</w:t>
      </w:r>
    </w:p>
    <w:p w14:paraId="50E635E1" w14:textId="051EF155" w:rsidR="00E33421" w:rsidRPr="00E33421" w:rsidRDefault="00E33421" w:rsidP="00E33421">
      <w:pPr>
        <w:rPr>
          <w:rFonts w:ascii="Arial" w:hAnsi="Arial"/>
        </w:rPr>
      </w:pPr>
      <w:r>
        <w:rPr>
          <w:rFonts w:ascii="Arial" w:hAnsi="Arial"/>
        </w:rPr>
        <w:t>Beschreibe mit eigenen Worten im untenstehenden Kasten, was man unter einer Rastergrafik versteht. Nimm hierbei Bezug auf Zeichnung auf der rechten Seite.</w:t>
      </w:r>
    </w:p>
    <w:p w14:paraId="691B2D72" w14:textId="52AB5477" w:rsidR="00E33421" w:rsidRDefault="00E33421" w:rsidP="00E33421">
      <w:pPr>
        <w:rPr>
          <w:rFonts w:ascii="Arial" w:hAnsi="Arial"/>
          <w:b/>
        </w:rPr>
      </w:pPr>
    </w:p>
    <w:p w14:paraId="11D44235" w14:textId="46351C32" w:rsidR="00E33421" w:rsidRDefault="00E33421" w:rsidP="00E33421">
      <w:pPr>
        <w:rPr>
          <w:rFonts w:ascii="Arial" w:hAnsi="Arial"/>
          <w:b/>
        </w:rPr>
      </w:pPr>
    </w:p>
    <w:p w14:paraId="1EEEA8FF" w14:textId="77777777" w:rsidR="00E33421" w:rsidRDefault="00E33421" w:rsidP="00E33421">
      <w:pPr>
        <w:rPr>
          <w:rFonts w:ascii="Arial" w:hAnsi="Arial"/>
          <w:b/>
        </w:rPr>
      </w:pPr>
    </w:p>
    <w:p w14:paraId="309C0072" w14:textId="404BD5B5" w:rsidR="00E33421" w:rsidRPr="00E33421" w:rsidRDefault="00E33421" w:rsidP="00E33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Das Konzept der Rastergrafiken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</w:tblGrid>
      <w:tr w:rsidR="00E33421" w14:paraId="3B5FB422" w14:textId="77777777" w:rsidTr="001839C0">
        <w:trPr>
          <w:trHeight w:val="4218"/>
        </w:trPr>
        <w:tc>
          <w:tcPr>
            <w:tcW w:w="6521" w:type="dxa"/>
          </w:tcPr>
          <w:p w14:paraId="6BC9E4E9" w14:textId="77777777" w:rsidR="00E33421" w:rsidRDefault="00E33421" w:rsidP="001839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618E4EFF" wp14:editId="2B7973E4">
                  <wp:simplePos x="0" y="0"/>
                  <wp:positionH relativeFrom="column">
                    <wp:posOffset>4114800</wp:posOffset>
                  </wp:positionH>
                  <wp:positionV relativeFrom="paragraph">
                    <wp:posOffset>156210</wp:posOffset>
                  </wp:positionV>
                  <wp:extent cx="1852930" cy="2675890"/>
                  <wp:effectExtent l="0" t="0" r="1270" b="0"/>
                  <wp:wrapNone/>
                  <wp:docPr id="11" name="Bild 4" descr="Macintosh HD:Users:kevin:Documents:Aktenablage:Referendariat:Kevin:Informatik:Information und Darstellung:Rastergrafiken:Einführung:Bilder:png:Bild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kevin:Documents:Aktenablage:Referendariat:Kevin:Informatik:Information und Darstellung:Rastergrafiken:Einführung:Bilder:png:Bild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267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BEFB5C" w14:textId="13E3F2FD" w:rsidR="00E33421" w:rsidRPr="00F06D95" w:rsidRDefault="00E33421" w:rsidP="00E33421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lastRenderedPageBreak/>
        <w:t>D</w:t>
      </w:r>
      <w:r w:rsidR="00DE7F29">
        <w:rPr>
          <w:rFonts w:ascii="Arial" w:hAnsi="Arial"/>
          <w:b/>
          <w:sz w:val="28"/>
          <w:szCs w:val="28"/>
        </w:rPr>
        <w:t>ie</w:t>
      </w:r>
      <w:r>
        <w:rPr>
          <w:rFonts w:ascii="Arial" w:hAnsi="Arial"/>
          <w:b/>
          <w:sz w:val="28"/>
          <w:szCs w:val="28"/>
        </w:rPr>
        <w:t xml:space="preserve"> PBM-</w:t>
      </w:r>
      <w:r w:rsidR="00DE7F29">
        <w:rPr>
          <w:rFonts w:ascii="Arial" w:hAnsi="Arial"/>
          <w:b/>
          <w:sz w:val="28"/>
          <w:szCs w:val="28"/>
        </w:rPr>
        <w:t>Kodierung</w:t>
      </w:r>
    </w:p>
    <w:p w14:paraId="15BDA54F" w14:textId="15E79626" w:rsidR="00E33421" w:rsidRDefault="00E33421" w:rsidP="00E33421">
      <w:pPr>
        <w:rPr>
          <w:rFonts w:ascii="Arial" w:hAnsi="Arial"/>
        </w:rPr>
      </w:pPr>
    </w:p>
    <w:p w14:paraId="7077E633" w14:textId="77777777" w:rsidR="00795F55" w:rsidRDefault="00795F55" w:rsidP="00E33421">
      <w:pPr>
        <w:rPr>
          <w:rFonts w:ascii="Arial" w:hAnsi="Arial"/>
        </w:rPr>
      </w:pPr>
    </w:p>
    <w:p w14:paraId="7738BE12" w14:textId="4B90F2C5" w:rsidR="00DE7F29" w:rsidRDefault="00DE7F29" w:rsidP="00DE7F2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3</w:t>
      </w:r>
    </w:p>
    <w:p w14:paraId="12BE54A6" w14:textId="0430E04C" w:rsidR="00DE7F29" w:rsidRDefault="00DE7F29" w:rsidP="00DE7F29">
      <w:pPr>
        <w:jc w:val="both"/>
        <w:rPr>
          <w:rFonts w:ascii="Arial" w:hAnsi="Arial"/>
        </w:rPr>
      </w:pPr>
      <w:r>
        <w:rPr>
          <w:rFonts w:ascii="Arial" w:hAnsi="Arial"/>
        </w:rPr>
        <w:t>Mithilfe der PBM-Kodierung</w:t>
      </w:r>
      <w:r w:rsidR="006842AD">
        <w:rPr>
          <w:rFonts w:ascii="Arial" w:hAnsi="Arial"/>
        </w:rPr>
        <w:t xml:space="preserve"> (</w:t>
      </w:r>
      <w:proofErr w:type="spellStart"/>
      <w:r w:rsidR="006842AD" w:rsidRPr="006842AD">
        <w:rPr>
          <w:rFonts w:ascii="Arial" w:hAnsi="Arial"/>
          <w:b/>
          <w:i/>
        </w:rPr>
        <w:t>P</w:t>
      </w:r>
      <w:r w:rsidR="006842AD">
        <w:rPr>
          <w:rFonts w:ascii="Arial" w:hAnsi="Arial"/>
          <w:i/>
        </w:rPr>
        <w:t>ortable</w:t>
      </w:r>
      <w:r w:rsidR="006842AD" w:rsidRPr="006842AD">
        <w:rPr>
          <w:rFonts w:ascii="Arial" w:hAnsi="Arial"/>
          <w:b/>
          <w:i/>
        </w:rPr>
        <w:t>B</w:t>
      </w:r>
      <w:r w:rsidR="006842AD">
        <w:rPr>
          <w:rFonts w:ascii="Arial" w:hAnsi="Arial"/>
          <w:i/>
        </w:rPr>
        <w:t>it</w:t>
      </w:r>
      <w:r w:rsidR="006842AD" w:rsidRPr="006842AD">
        <w:rPr>
          <w:rFonts w:ascii="Arial" w:hAnsi="Arial"/>
          <w:b/>
          <w:i/>
        </w:rPr>
        <w:t>m</w:t>
      </w:r>
      <w:r w:rsidR="006842AD">
        <w:rPr>
          <w:rFonts w:ascii="Arial" w:hAnsi="Arial"/>
          <w:i/>
        </w:rPr>
        <w:t>ap</w:t>
      </w:r>
      <w:proofErr w:type="spellEnd"/>
      <w:r w:rsidR="006842AD">
        <w:rPr>
          <w:rFonts w:ascii="Arial" w:hAnsi="Arial"/>
        </w:rPr>
        <w:t>)</w:t>
      </w:r>
      <w:r>
        <w:rPr>
          <w:rFonts w:ascii="Arial" w:hAnsi="Arial"/>
        </w:rPr>
        <w:t xml:space="preserve"> können Rastergrafiken so dargestellt werden, dass ein Computer sie anzeigen kann.</w:t>
      </w:r>
    </w:p>
    <w:p w14:paraId="33D5E119" w14:textId="5A05544A" w:rsidR="00DE7F29" w:rsidRDefault="00DE7F29" w:rsidP="00DE7F29">
      <w:pPr>
        <w:jc w:val="both"/>
        <w:rPr>
          <w:rFonts w:ascii="Arial" w:hAnsi="Arial"/>
        </w:rPr>
      </w:pPr>
      <w:r>
        <w:rPr>
          <w:rFonts w:ascii="Arial" w:hAnsi="Arial"/>
        </w:rPr>
        <w:t>Herr Reuß hat mithilfe der PBM-Kodierung 4 Bilder kodiert. Leider sind ihm dabei ein paar Fehler unterlaufen. Finde die Fehler und korrigiere die Dateien.</w:t>
      </w:r>
    </w:p>
    <w:p w14:paraId="4423EA56" w14:textId="0B74D4D6" w:rsidR="00DE7F29" w:rsidRPr="00DE7F29" w:rsidRDefault="00DE7F29" w:rsidP="00DE7F29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Verwende hierzu den </w:t>
      </w:r>
      <w:r w:rsidR="00DC3752">
        <w:rPr>
          <w:rFonts w:ascii="Arial" w:hAnsi="Arial"/>
        </w:rPr>
        <w:t xml:space="preserve">Editor </w:t>
      </w:r>
      <w:proofErr w:type="spellStart"/>
      <w:r w:rsidR="00DC3752">
        <w:rPr>
          <w:rFonts w:ascii="Arial" w:hAnsi="Arial"/>
        </w:rPr>
        <w:t>CodeMyPic</w:t>
      </w:r>
      <w:proofErr w:type="spellEnd"/>
      <w:r>
        <w:rPr>
          <w:rFonts w:ascii="Arial" w:hAnsi="Arial"/>
        </w:rPr>
        <w:t xml:space="preserve"> (</w:t>
      </w:r>
      <w:hyperlink r:id="rId8" w:history="1">
        <w:r w:rsidR="00DC3752" w:rsidRPr="009A4344">
          <w:rPr>
            <w:rStyle w:val="Hyperlink"/>
            <w:rFonts w:ascii="Arial" w:hAnsi="Arial"/>
          </w:rPr>
          <w:t>https://codemypic.de</w:t>
        </w:r>
      </w:hyperlink>
      <w:r>
        <w:rPr>
          <w:rFonts w:ascii="Arial" w:hAnsi="Arial"/>
        </w:rPr>
        <w:t>).</w:t>
      </w:r>
    </w:p>
    <w:p w14:paraId="059508C7" w14:textId="42C72DC9" w:rsidR="00DE7F29" w:rsidRDefault="00DE7F29" w:rsidP="00DE7F29">
      <w:pPr>
        <w:jc w:val="both"/>
        <w:rPr>
          <w:rFonts w:ascii="Arial" w:hAnsi="Arial"/>
          <w:b/>
        </w:rPr>
      </w:pPr>
    </w:p>
    <w:p w14:paraId="6E344A37" w14:textId="77777777" w:rsidR="00795F55" w:rsidRDefault="00795F55" w:rsidP="00DE7F29">
      <w:pPr>
        <w:jc w:val="both"/>
        <w:rPr>
          <w:rFonts w:ascii="Arial" w:hAnsi="Arial"/>
          <w:b/>
        </w:rPr>
      </w:pPr>
    </w:p>
    <w:p w14:paraId="352DCB4A" w14:textId="56E0B538" w:rsidR="00DE7F29" w:rsidRPr="00DE7F29" w:rsidRDefault="00DE7F29" w:rsidP="00DE7F2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3</w:t>
      </w:r>
    </w:p>
    <w:p w14:paraId="68CD26FF" w14:textId="725CB84E" w:rsidR="00E33421" w:rsidRDefault="00B95314" w:rsidP="00E33421">
      <w:pPr>
        <w:jc w:val="both"/>
        <w:rPr>
          <w:rFonts w:ascii="Arial" w:hAnsi="Arial"/>
        </w:rPr>
      </w:pPr>
      <w:r>
        <w:rPr>
          <w:rFonts w:ascii="Arial" w:hAnsi="Arial"/>
        </w:rPr>
        <w:t>Der Quelltext e</w:t>
      </w:r>
      <w:r w:rsidR="00DE7F29">
        <w:rPr>
          <w:rFonts w:ascii="Arial" w:hAnsi="Arial"/>
        </w:rPr>
        <w:t>ine</w:t>
      </w:r>
      <w:r>
        <w:rPr>
          <w:rFonts w:ascii="Arial" w:hAnsi="Arial"/>
        </w:rPr>
        <w:t>r</w:t>
      </w:r>
      <w:r w:rsidR="00DE7F29">
        <w:rPr>
          <w:rFonts w:ascii="Arial" w:hAnsi="Arial"/>
        </w:rPr>
        <w:t xml:space="preserve"> PBM-kodierte</w:t>
      </w:r>
      <w:r>
        <w:rPr>
          <w:rFonts w:ascii="Arial" w:hAnsi="Arial"/>
        </w:rPr>
        <w:t>n</w:t>
      </w:r>
      <w:r w:rsidR="00DE7F29">
        <w:rPr>
          <w:rFonts w:ascii="Arial" w:hAnsi="Arial"/>
        </w:rPr>
        <w:t xml:space="preserve"> Rastergrafik besteht</w:t>
      </w:r>
      <w:r w:rsidR="00795F55">
        <w:rPr>
          <w:rFonts w:ascii="Arial" w:hAnsi="Arial"/>
        </w:rPr>
        <w:t xml:space="preserve"> aus drei Bausteinen.</w:t>
      </w:r>
      <w:r w:rsidR="00DE7F29">
        <w:rPr>
          <w:rFonts w:ascii="Arial" w:hAnsi="Arial"/>
        </w:rPr>
        <w:t xml:space="preserve"> </w:t>
      </w:r>
      <w:r w:rsidR="00E33421">
        <w:rPr>
          <w:rFonts w:ascii="Arial" w:hAnsi="Arial"/>
        </w:rPr>
        <w:t>Erläutere die einzelnen B</w:t>
      </w:r>
      <w:r w:rsidR="00795F55">
        <w:rPr>
          <w:rFonts w:ascii="Arial" w:hAnsi="Arial"/>
        </w:rPr>
        <w:t>austeine</w:t>
      </w:r>
      <w:r w:rsidR="00E33421">
        <w:rPr>
          <w:rFonts w:ascii="Arial" w:hAnsi="Arial"/>
        </w:rPr>
        <w:t xml:space="preserve"> der PBM-Kodierung anhand des untenstehenden Beispiels.</w:t>
      </w:r>
    </w:p>
    <w:p w14:paraId="215E012B" w14:textId="77777777" w:rsidR="00E33421" w:rsidRDefault="00E33421" w:rsidP="00E33421">
      <w:pPr>
        <w:rPr>
          <w:rFonts w:ascii="Arial" w:hAnsi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</w:tblGrid>
      <w:tr w:rsidR="00E33421" w14:paraId="4F08A607" w14:textId="77777777" w:rsidTr="001839C0">
        <w:trPr>
          <w:trHeight w:val="3838"/>
        </w:trPr>
        <w:tc>
          <w:tcPr>
            <w:tcW w:w="3402" w:type="dxa"/>
          </w:tcPr>
          <w:p w14:paraId="2E5FA41E" w14:textId="77777777" w:rsidR="00E33421" w:rsidRDefault="00E33421" w:rsidP="001839C0">
            <w:pPr>
              <w:rPr>
                <w:rFonts w:ascii="Lucida Console" w:hAnsi="Lucida Console"/>
              </w:rPr>
            </w:pPr>
          </w:p>
          <w:p w14:paraId="2627D00B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D62F70" wp14:editId="48E6ADCF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17780</wp:posOffset>
                      </wp:positionV>
                      <wp:extent cx="2286000" cy="0"/>
                      <wp:effectExtent l="25400" t="88900" r="0" b="88900"/>
                      <wp:wrapNone/>
                      <wp:docPr id="2" name="Gekrümmt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0" cy="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83B1BB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2" o:spid="_x0000_s1026" type="#_x0000_t38" style="position:absolute;margin-left:21.6pt;margin-top:1.4pt;width:180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" adj="10800" strokecolor="#4f81bd [3204]" strokeweight="2pt">
                      <v:stroke endarrow="open"/>
                    </v:shape>
                  </w:pict>
                </mc:Fallback>
              </mc:AlternateContent>
            </w:r>
            <w:r w:rsidRPr="0084182D">
              <w:rPr>
                <w:rFonts w:ascii="Lucida Console" w:hAnsi="Lucida Console"/>
              </w:rPr>
              <w:t>P1</w:t>
            </w:r>
          </w:p>
          <w:p w14:paraId="6064F1DD" w14:textId="77777777" w:rsidR="00E33421" w:rsidRDefault="00E33421" w:rsidP="001839C0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4A6BB09" wp14:editId="1B622422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93980</wp:posOffset>
                      </wp:positionV>
                      <wp:extent cx="2057400" cy="457200"/>
                      <wp:effectExtent l="25400" t="88900" r="0" b="12700"/>
                      <wp:wrapNone/>
                      <wp:docPr id="3" name="Gekrümmt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2057400" cy="457200"/>
                              </a:xfrm>
                              <a:prstGeom prst="curvedConnector3">
                                <a:avLst>
                                  <a:gd name="adj1" fmla="val 8353"/>
                                </a:avLst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62C53" id="Gekrümmte Verbindung 3" o:spid="_x0000_s1026" type="#_x0000_t38" style="position:absolute;margin-left:39.6pt;margin-top:7.4pt;width:162pt;height:36pt;rotation:18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" adj="1804" strokecolor="#4f81bd [3204]" strokeweight="2pt">
                      <v:stroke endarrow="open"/>
                    </v:shape>
                  </w:pict>
                </mc:Fallback>
              </mc:AlternateContent>
            </w:r>
            <w:r w:rsidRPr="0084182D">
              <w:rPr>
                <w:rFonts w:ascii="Lucida Console" w:hAnsi="Lucida Console"/>
              </w:rPr>
              <w:t>9 13</w:t>
            </w:r>
          </w:p>
          <w:p w14:paraId="1B9F8A26" w14:textId="77777777" w:rsidR="00E33421" w:rsidRPr="000444CC" w:rsidRDefault="00E33421" w:rsidP="001839C0">
            <w:pPr>
              <w:rPr>
                <w:rFonts w:ascii="Lucida Console" w:hAnsi="Lucida Console"/>
                <w:sz w:val="8"/>
                <w:szCs w:val="8"/>
              </w:rPr>
            </w:pPr>
            <w:r>
              <w:rPr>
                <w:rFonts w:ascii="Lucida Console" w:hAnsi="Lucida Console"/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10FA5B" wp14:editId="69612BE7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1033780</wp:posOffset>
                      </wp:positionV>
                      <wp:extent cx="571500" cy="228600"/>
                      <wp:effectExtent l="25400" t="88900" r="0" b="12700"/>
                      <wp:wrapNone/>
                      <wp:docPr id="12" name="Gekrümmte Verbindu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1500" cy="22860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E86F7" id="Gekrümmte Verbindung 12" o:spid="_x0000_s1026" type="#_x0000_t38" style="position:absolute;margin-left:156.6pt;margin-top:81.4pt;width:45pt;height:18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" adj="10800" strokecolor="#4f81bd [3204]" strokeweight="2pt">
                      <v:stroke endarrow="open"/>
                    </v:shape>
                  </w:pict>
                </mc:Fallback>
              </mc:AlternateContent>
            </w:r>
          </w:p>
          <w:p w14:paraId="528385A2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0 0 0 0 0 0 0 0 0</w:t>
            </w:r>
          </w:p>
          <w:p w14:paraId="1AAA69AD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0 0 0 0 1 0 0 0 0</w:t>
            </w:r>
          </w:p>
          <w:p w14:paraId="16A4D2D0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0 0 0 1 0 1 0 0 0</w:t>
            </w:r>
          </w:p>
          <w:p w14:paraId="4C383B8C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0 0 1 0 0 0 1 0 0</w:t>
            </w:r>
          </w:p>
          <w:p w14:paraId="2451365D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0 1 0 0 0 0 0 1 0</w:t>
            </w:r>
          </w:p>
          <w:p w14:paraId="5A9F52B8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0 1 1 1 1 1 1 1 0</w:t>
            </w:r>
          </w:p>
          <w:p w14:paraId="2D353AE1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0 1 1 0 0 0 1 1 0</w:t>
            </w:r>
          </w:p>
          <w:p w14:paraId="6E20A200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0 1 0 1 0 1 0 1 0</w:t>
            </w:r>
          </w:p>
          <w:p w14:paraId="74F3D927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0 1 0 0 1 0 0 1 0</w:t>
            </w:r>
          </w:p>
          <w:p w14:paraId="49DE9073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DE3B9F" wp14:editId="1BA22286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-1303020</wp:posOffset>
                      </wp:positionV>
                      <wp:extent cx="114300" cy="1828800"/>
                      <wp:effectExtent l="0" t="12700" r="12700" b="12700"/>
                      <wp:wrapThrough wrapText="bothSides">
                        <wp:wrapPolygon edited="0">
                          <wp:start x="0" y="-150"/>
                          <wp:lineTo x="0" y="150"/>
                          <wp:lineTo x="2400" y="2250"/>
                          <wp:lineTo x="0" y="21150"/>
                          <wp:lineTo x="0" y="21600"/>
                          <wp:lineTo x="16800" y="21600"/>
                          <wp:lineTo x="16800" y="11850"/>
                          <wp:lineTo x="21600" y="10800"/>
                          <wp:lineTo x="21600" y="10500"/>
                          <wp:lineTo x="16800" y="-150"/>
                          <wp:lineTo x="0" y="-150"/>
                        </wp:wrapPolygon>
                      </wp:wrapThrough>
                      <wp:docPr id="9" name="Geschweifte Klammer recht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828800"/>
                              </a:xfrm>
                              <a:prstGeom prst="rightBrace">
                                <a:avLst/>
                              </a:prstGeom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57384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9" o:spid="_x0000_s1026" type="#_x0000_t88" style="position:absolute;margin-left:138.6pt;margin-top:-102.6pt;width:9pt;height:2in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" adj="112" strokecolor="#4f81bd [3204]" strokeweight="2pt">
                      <w10:wrap type="through"/>
                    </v:shape>
                  </w:pict>
                </mc:Fallback>
              </mc:AlternateContent>
            </w:r>
            <w:r w:rsidRPr="0084182D">
              <w:rPr>
                <w:rFonts w:ascii="Lucida Console" w:hAnsi="Lucida Console"/>
              </w:rPr>
              <w:t>0 1 0 1 0 1 0 1 0</w:t>
            </w:r>
          </w:p>
          <w:p w14:paraId="7A58592D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0 1 1 0 0 0 1 1 0</w:t>
            </w:r>
          </w:p>
          <w:p w14:paraId="2A62058A" w14:textId="77777777" w:rsidR="00E33421" w:rsidRPr="0084182D" w:rsidRDefault="00E33421" w:rsidP="001839C0">
            <w:pPr>
              <w:rPr>
                <w:rFonts w:ascii="Lucida Console" w:hAnsi="Lucida Console"/>
              </w:rPr>
            </w:pPr>
            <w:r w:rsidRPr="0084182D">
              <w:rPr>
                <w:rFonts w:ascii="Lucida Console" w:hAnsi="Lucida Console"/>
              </w:rPr>
              <w:t>0 1 1 1 1 1 1 1 0</w:t>
            </w:r>
          </w:p>
          <w:p w14:paraId="0D7B5215" w14:textId="77777777" w:rsidR="00E33421" w:rsidRDefault="00E33421" w:rsidP="001839C0">
            <w:pPr>
              <w:rPr>
                <w:rFonts w:ascii="Arial" w:hAnsi="Arial"/>
              </w:rPr>
            </w:pPr>
            <w:r w:rsidRPr="0084182D">
              <w:rPr>
                <w:rFonts w:ascii="Lucida Console" w:hAnsi="Lucida Console"/>
              </w:rPr>
              <w:t>0 0 0 0 0 0 0 0 0</w:t>
            </w:r>
          </w:p>
        </w:tc>
      </w:tr>
    </w:tbl>
    <w:p w14:paraId="429BE9BE" w14:textId="0FCF16A2" w:rsidR="00E33421" w:rsidRDefault="00E33421" w:rsidP="00E33421">
      <w:pPr>
        <w:rPr>
          <w:rFonts w:ascii="Arial" w:hAnsi="Arial"/>
          <w:b/>
        </w:rPr>
      </w:pPr>
    </w:p>
    <w:p w14:paraId="6C6E0DC2" w14:textId="77777777" w:rsidR="00795F55" w:rsidRDefault="00795F55" w:rsidP="00E33421">
      <w:pPr>
        <w:rPr>
          <w:rFonts w:ascii="Arial" w:hAnsi="Arial"/>
          <w:b/>
        </w:rPr>
      </w:pPr>
    </w:p>
    <w:p w14:paraId="16A3EC7E" w14:textId="671003C8" w:rsidR="00E33421" w:rsidRDefault="00E33421" w:rsidP="00E33421">
      <w:pPr>
        <w:rPr>
          <w:rFonts w:ascii="Arial" w:hAnsi="Arial"/>
          <w:b/>
        </w:rPr>
      </w:pPr>
      <w:r>
        <w:rPr>
          <w:rFonts w:ascii="Arial" w:hAnsi="Arial"/>
          <w:b/>
        </w:rPr>
        <w:t>Aufgabe 4</w:t>
      </w:r>
    </w:p>
    <w:p w14:paraId="061F301B" w14:textId="4B64F16A" w:rsidR="00E33421" w:rsidRPr="00DE7F29" w:rsidRDefault="00DE7F29" w:rsidP="00E33421">
      <w:pPr>
        <w:rPr>
          <w:rFonts w:ascii="Arial" w:hAnsi="Arial"/>
        </w:rPr>
      </w:pPr>
      <w:r>
        <w:rPr>
          <w:rFonts w:ascii="Arial" w:hAnsi="Arial"/>
        </w:rPr>
        <w:t xml:space="preserve">Kodiere deinen zu Beginn gezeichneten Smiley mithilfe der PBM-Kodierung. Verwende </w:t>
      </w:r>
      <w:r w:rsidR="00795F55">
        <w:rPr>
          <w:rFonts w:ascii="Arial" w:hAnsi="Arial"/>
        </w:rPr>
        <w:t xml:space="preserve">hierzu </w:t>
      </w:r>
      <w:r w:rsidR="00DC3752">
        <w:rPr>
          <w:rFonts w:ascii="Arial" w:hAnsi="Arial"/>
        </w:rPr>
        <w:t>CodeMyPic</w:t>
      </w:r>
      <w:bookmarkStart w:id="0" w:name="_GoBack"/>
      <w:bookmarkEnd w:id="0"/>
      <w:r w:rsidR="00795F55">
        <w:rPr>
          <w:rFonts w:ascii="Arial" w:hAnsi="Arial"/>
        </w:rPr>
        <w:t>. Drucke de</w:t>
      </w:r>
      <w:r w:rsidR="00B95314">
        <w:rPr>
          <w:rFonts w:ascii="Arial" w:hAnsi="Arial"/>
        </w:rPr>
        <w:t>n Quelltext deiner</w:t>
      </w:r>
      <w:r w:rsidR="00795F55">
        <w:rPr>
          <w:rFonts w:ascii="Arial" w:hAnsi="Arial"/>
        </w:rPr>
        <w:t xml:space="preserve"> Kodierung anschließend aus oder übertrage </w:t>
      </w:r>
      <w:r w:rsidR="00B95314">
        <w:rPr>
          <w:rFonts w:ascii="Arial" w:hAnsi="Arial"/>
        </w:rPr>
        <w:t>ihn</w:t>
      </w:r>
      <w:r w:rsidR="00795F55">
        <w:rPr>
          <w:rFonts w:ascii="Arial" w:hAnsi="Arial"/>
        </w:rPr>
        <w:t xml:space="preserve"> auf das Arbeitsblatt.</w:t>
      </w:r>
    </w:p>
    <w:p w14:paraId="5B1BFBD3" w14:textId="77777777" w:rsidR="00E33421" w:rsidRPr="00DE7F29" w:rsidRDefault="00E33421" w:rsidP="00E33421">
      <w:pPr>
        <w:rPr>
          <w:rFonts w:ascii="Arial" w:hAnsi="Arial"/>
          <w:b/>
        </w:rPr>
      </w:pPr>
    </w:p>
    <w:p w14:paraId="4F37C1D4" w14:textId="52D540FD" w:rsidR="00E33421" w:rsidRDefault="00E33421" w:rsidP="00E33421">
      <w:pPr>
        <w:rPr>
          <w:rFonts w:ascii="Arial" w:hAnsi="Arial"/>
        </w:rPr>
      </w:pPr>
    </w:p>
    <w:p w14:paraId="5A2B0206" w14:textId="6CA8B6DF" w:rsidR="002567FD" w:rsidRDefault="002567FD" w:rsidP="00E33421">
      <w:pPr>
        <w:rPr>
          <w:rFonts w:ascii="Arial" w:hAnsi="Arial"/>
        </w:rPr>
      </w:pPr>
      <w:r>
        <w:rPr>
          <w:rFonts w:ascii="Arial" w:hAnsi="Arial"/>
          <w:b/>
        </w:rPr>
        <w:t xml:space="preserve">Aufgabe 5 </w:t>
      </w:r>
      <w:r>
        <w:rPr>
          <w:rFonts w:ascii="Arial" w:hAnsi="Arial"/>
        </w:rPr>
        <w:t>(für Schnelle)</w:t>
      </w:r>
    </w:p>
    <w:p w14:paraId="1F7C883E" w14:textId="26C1CF65" w:rsidR="002567FD" w:rsidRPr="002567FD" w:rsidRDefault="002567FD" w:rsidP="00E33421">
      <w:pPr>
        <w:rPr>
          <w:rFonts w:ascii="Arial" w:hAnsi="Arial"/>
        </w:rPr>
      </w:pPr>
      <w:r>
        <w:rPr>
          <w:rFonts w:ascii="Arial" w:hAnsi="Arial"/>
        </w:rPr>
        <w:t>Kodiere auch noch einen zwinkernden Emoji, sowie einen erschrockenen Emoji.</w:t>
      </w:r>
    </w:p>
    <w:sectPr w:rsidR="002567FD" w:rsidRPr="002567FD" w:rsidSect="00FB133F">
      <w:headerReference w:type="default" r:id="rId9"/>
      <w:footerReference w:type="even" r:id="rId10"/>
      <w:footerReference w:type="default" r:id="rId11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58ADD" w14:textId="77777777" w:rsidR="00F943B4" w:rsidRDefault="00F943B4" w:rsidP="00CE67F9">
      <w:r>
        <w:separator/>
      </w:r>
    </w:p>
  </w:endnote>
  <w:endnote w:type="continuationSeparator" w:id="0">
    <w:p w14:paraId="08AF973F" w14:textId="77777777" w:rsidR="00F943B4" w:rsidRDefault="00F943B4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39B51" w14:textId="77777777" w:rsidR="00A86BC6" w:rsidRDefault="00A86BC6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CA2E25" w14:textId="77777777" w:rsidR="00A86BC6" w:rsidRDefault="00A86B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25A38" w14:textId="77777777" w:rsidR="00A86BC6" w:rsidRDefault="00A86BC6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CCF0B" w14:textId="77777777" w:rsidR="00F943B4" w:rsidRDefault="00F943B4" w:rsidP="00CE67F9">
      <w:r>
        <w:separator/>
      </w:r>
    </w:p>
  </w:footnote>
  <w:footnote w:type="continuationSeparator" w:id="0">
    <w:p w14:paraId="2BA83428" w14:textId="77777777" w:rsidR="00F943B4" w:rsidRDefault="00F943B4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6626A" w14:textId="6E7FF013" w:rsidR="00A86BC6" w:rsidRDefault="00B910C0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Darstellung von Information</w:t>
    </w:r>
    <w:r w:rsidR="00A86BC6">
      <w:rPr>
        <w:rFonts w:ascii="Arial" w:hAnsi="Arial" w:cs="Arial"/>
        <w:sz w:val="16"/>
        <w:szCs w:val="16"/>
      </w:rPr>
      <w:tab/>
    </w:r>
    <w:r w:rsidR="00A86BC6">
      <w:rPr>
        <w:rFonts w:ascii="Arial" w:hAnsi="Arial" w:cs="Arial"/>
        <w:sz w:val="16"/>
        <w:szCs w:val="16"/>
      </w:rPr>
      <w:tab/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="00346A77"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346A77">
      <w:rPr>
        <w:rStyle w:val="Seitenzahl"/>
        <w:rFonts w:ascii="Arial" w:hAnsi="Arial" w:cs="Arial"/>
        <w:sz w:val="16"/>
        <w:szCs w:val="16"/>
      </w:rPr>
      <w:t>1</w:t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end"/>
    </w:r>
  </w:p>
  <w:p w14:paraId="67DA8254" w14:textId="3D2A0210" w:rsidR="00A86BC6" w:rsidRPr="00FB133F" w:rsidRDefault="00346A77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96F92" wp14:editId="4EE900A9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759450" cy="0"/>
              <wp:effectExtent l="0" t="0" r="31750" b="254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A62CA" id="Gerade Verbindung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25pt" to="453.5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" strokecolor="black [3213]" strokeweight="1pt"/>
          </w:pict>
        </mc:Fallback>
      </mc:AlternateContent>
    </w:r>
    <w:r w:rsidR="00B910C0">
      <w:rPr>
        <w:rFonts w:ascii="Arial" w:hAnsi="Arial" w:cs="Arial"/>
        <w:sz w:val="16"/>
        <w:szCs w:val="16"/>
      </w:rPr>
      <w:t>Kodierung von</w:t>
    </w:r>
    <w:r w:rsidR="00A86BC6">
      <w:rPr>
        <w:rFonts w:ascii="Arial" w:hAnsi="Arial" w:cs="Arial"/>
        <w:sz w:val="16"/>
        <w:szCs w:val="16"/>
      </w:rPr>
      <w:t xml:space="preserve"> Rastergrafiken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C5E"/>
    <w:rsid w:val="000022C5"/>
    <w:rsid w:val="00041CE9"/>
    <w:rsid w:val="000444CC"/>
    <w:rsid w:val="00050645"/>
    <w:rsid w:val="00140B6C"/>
    <w:rsid w:val="00145FB4"/>
    <w:rsid w:val="00152321"/>
    <w:rsid w:val="00193972"/>
    <w:rsid w:val="001C7776"/>
    <w:rsid w:val="00204E21"/>
    <w:rsid w:val="0021367C"/>
    <w:rsid w:val="002567FD"/>
    <w:rsid w:val="00271FFD"/>
    <w:rsid w:val="00323924"/>
    <w:rsid w:val="00346A77"/>
    <w:rsid w:val="003762B4"/>
    <w:rsid w:val="003800AB"/>
    <w:rsid w:val="00395388"/>
    <w:rsid w:val="00397C6A"/>
    <w:rsid w:val="003C5103"/>
    <w:rsid w:val="003F4FD1"/>
    <w:rsid w:val="003F766A"/>
    <w:rsid w:val="00422728"/>
    <w:rsid w:val="004863AB"/>
    <w:rsid w:val="00513D71"/>
    <w:rsid w:val="0055014C"/>
    <w:rsid w:val="0060502C"/>
    <w:rsid w:val="00633579"/>
    <w:rsid w:val="00644BD9"/>
    <w:rsid w:val="00646E47"/>
    <w:rsid w:val="0067288B"/>
    <w:rsid w:val="006842AD"/>
    <w:rsid w:val="006F2FA8"/>
    <w:rsid w:val="00795F55"/>
    <w:rsid w:val="008019FC"/>
    <w:rsid w:val="0084182D"/>
    <w:rsid w:val="00846C5E"/>
    <w:rsid w:val="0086086E"/>
    <w:rsid w:val="00883317"/>
    <w:rsid w:val="008A2CCC"/>
    <w:rsid w:val="008D29FC"/>
    <w:rsid w:val="008D3DCA"/>
    <w:rsid w:val="008E3DA1"/>
    <w:rsid w:val="008F0A23"/>
    <w:rsid w:val="008F0E24"/>
    <w:rsid w:val="008F2FD9"/>
    <w:rsid w:val="00912E19"/>
    <w:rsid w:val="0092391F"/>
    <w:rsid w:val="009366C1"/>
    <w:rsid w:val="00967E7F"/>
    <w:rsid w:val="009727FF"/>
    <w:rsid w:val="00977E89"/>
    <w:rsid w:val="00A432B1"/>
    <w:rsid w:val="00A86BC6"/>
    <w:rsid w:val="00B119D3"/>
    <w:rsid w:val="00B131FC"/>
    <w:rsid w:val="00B910C0"/>
    <w:rsid w:val="00B95314"/>
    <w:rsid w:val="00BB1EC2"/>
    <w:rsid w:val="00BC3672"/>
    <w:rsid w:val="00BD4447"/>
    <w:rsid w:val="00C43D97"/>
    <w:rsid w:val="00CB32DD"/>
    <w:rsid w:val="00CC3DF3"/>
    <w:rsid w:val="00CE16B5"/>
    <w:rsid w:val="00CE472D"/>
    <w:rsid w:val="00CE67F9"/>
    <w:rsid w:val="00CF331B"/>
    <w:rsid w:val="00D204E7"/>
    <w:rsid w:val="00DC3752"/>
    <w:rsid w:val="00DC38D3"/>
    <w:rsid w:val="00DE7F29"/>
    <w:rsid w:val="00DF513D"/>
    <w:rsid w:val="00E33421"/>
    <w:rsid w:val="00E35B02"/>
    <w:rsid w:val="00E52789"/>
    <w:rsid w:val="00ED580F"/>
    <w:rsid w:val="00F06D95"/>
    <w:rsid w:val="00F30E8F"/>
    <w:rsid w:val="00F36253"/>
    <w:rsid w:val="00F56BBE"/>
    <w:rsid w:val="00F717B2"/>
    <w:rsid w:val="00F943B4"/>
    <w:rsid w:val="00F94F1D"/>
    <w:rsid w:val="00FB133F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14076"/>
  <w14:defaultImageDpi w14:val="300"/>
  <w15:docId w15:val="{D10C3EAD-DB77-A049-BAAE-242DB22B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character" w:styleId="Hyperlink">
    <w:name w:val="Hyperlink"/>
    <w:basedOn w:val="Absatz-Standardschriftart"/>
    <w:uiPriority w:val="99"/>
    <w:unhideWhenUsed/>
    <w:rsid w:val="00DE7F2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mypic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evin:Library:Application%20Support:Microsoft:Office:Benutzervorlagen:Meine%20Vorlagen: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28C389-9005-7944-9B4B-754A8D3C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Macintosh%20HD:Users:kevin:Library:Application%20Support:Microsoft:Office:Benutzervorlagen:Meine%20Vorlagen:Arbeitsblatt.dotx</Template>
  <TotalTime>0</TotalTime>
  <Pages>2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Microsoft Office User</cp:lastModifiedBy>
  <cp:revision>20</cp:revision>
  <cp:lastPrinted>2018-03-05T12:09:00Z</cp:lastPrinted>
  <dcterms:created xsi:type="dcterms:W3CDTF">2018-05-19T08:05:00Z</dcterms:created>
  <dcterms:modified xsi:type="dcterms:W3CDTF">2021-02-05T19:34:00Z</dcterms:modified>
</cp:coreProperties>
</file>